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ED75A" w14:textId="77777777" w:rsidR="005F6B6C" w:rsidRDefault="004A129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088516" wp14:editId="17BA4285">
                <wp:simplePos x="0" y="0"/>
                <wp:positionH relativeFrom="margin">
                  <wp:align>right</wp:align>
                </wp:positionH>
                <wp:positionV relativeFrom="paragraph">
                  <wp:posOffset>2282825</wp:posOffset>
                </wp:positionV>
                <wp:extent cx="2762250" cy="53435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534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890C2" w14:textId="0A77461E" w:rsidR="004A1291" w:rsidRDefault="004A1291" w:rsidP="004A129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386"/>
                              <w:rPr>
                                <w:rFonts w:ascii="Arial" w:hAnsi="Arial" w:cs="Arial"/>
                                <w:b/>
                                <w:bCs/>
                                <w:color w:val="243F5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43F58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="00546F5A">
                              <w:rPr>
                                <w:rFonts w:ascii="Arial" w:hAnsi="Arial" w:cs="Arial"/>
                                <w:b/>
                                <w:bCs/>
                                <w:color w:val="243F58"/>
                                <w:sz w:val="28"/>
                                <w:szCs w:val="28"/>
                              </w:rPr>
                              <w:t>SNT</w:t>
                            </w:r>
                            <w:r w:rsidR="004249A7" w:rsidRPr="000818B7">
                              <w:rPr>
                                <w:rFonts w:ascii="Arial" w:hAnsi="Arial" w:cs="Arial"/>
                                <w:b/>
                                <w:bCs/>
                                <w:color w:val="243F58"/>
                                <w:sz w:val="28"/>
                                <w:szCs w:val="28"/>
                              </w:rPr>
                              <w:t xml:space="preserve"> news</w:t>
                            </w:r>
                          </w:p>
                          <w:p w14:paraId="245426DE" w14:textId="77777777" w:rsidR="00744829" w:rsidRDefault="004A1291" w:rsidP="004A129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386"/>
                              <w:rPr>
                                <w:rFonts w:ascii="Ubuntu" w:hAnsi="Ubuntu" w:cs="Ubuntu"/>
                              </w:rPr>
                            </w:pPr>
                            <w:r w:rsidRPr="004A1291">
                              <w:rPr>
                                <w:rFonts w:ascii="Ubuntu" w:hAnsi="Ubuntu" w:cs="Ubuntu"/>
                              </w:rPr>
                              <w:t xml:space="preserve">Sign up to receive </w:t>
                            </w:r>
                            <w:r w:rsidR="00744829">
                              <w:rPr>
                                <w:rFonts w:ascii="Ubuntu" w:hAnsi="Ubuntu" w:cs="Ubuntu"/>
                              </w:rPr>
                              <w:t xml:space="preserve">email </w:t>
                            </w:r>
                            <w:r w:rsidRPr="004A1291">
                              <w:rPr>
                                <w:rFonts w:ascii="Ubuntu" w:hAnsi="Ubuntu" w:cs="Ubuntu"/>
                              </w:rPr>
                              <w:t>messages from your team</w:t>
                            </w:r>
                            <w:r>
                              <w:rPr>
                                <w:rFonts w:ascii="Ubuntu" w:hAnsi="Ubuntu" w:cs="Ubuntu"/>
                              </w:rPr>
                              <w:t xml:space="preserve"> </w:t>
                            </w:r>
                            <w:r w:rsidR="00744829">
                              <w:rPr>
                                <w:rFonts w:ascii="Ubuntu" w:hAnsi="Ubuntu" w:cs="Ubuntu"/>
                              </w:rPr>
                              <w:t xml:space="preserve">via </w:t>
                            </w:r>
                            <w:hyperlink r:id="rId7" w:history="1">
                              <w:r w:rsidR="00744829" w:rsidRPr="00323F21">
                                <w:rPr>
                                  <w:rStyle w:val="Hyperlink"/>
                                  <w:rFonts w:ascii="Ubuntu" w:hAnsi="Ubuntu" w:cs="Ubuntu"/>
                                </w:rPr>
                                <w:t>www.derbyshirealert.co.uk</w:t>
                              </w:r>
                            </w:hyperlink>
                            <w:r>
                              <w:rPr>
                                <w:rFonts w:ascii="Ubuntu" w:hAnsi="Ubuntu" w:cs="Ubuntu"/>
                              </w:rPr>
                              <w:t xml:space="preserve"> </w:t>
                            </w:r>
                          </w:p>
                          <w:p w14:paraId="6AA7E24C" w14:textId="77777777" w:rsidR="00744829" w:rsidRDefault="00744829" w:rsidP="004A129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386"/>
                              <w:rPr>
                                <w:rFonts w:ascii="Ubuntu" w:hAnsi="Ubuntu" w:cs="Ubuntu"/>
                              </w:rPr>
                            </w:pPr>
                          </w:p>
                          <w:p w14:paraId="548695FA" w14:textId="2E277B7D" w:rsidR="00744829" w:rsidRDefault="00163585" w:rsidP="00744829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386"/>
                              <w:rPr>
                                <w:rFonts w:ascii="Ubuntu" w:hAnsi="Ubuntu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buntu" w:hAnsi="Ubuntu"/>
                                <w:sz w:val="20"/>
                                <w:szCs w:val="20"/>
                              </w:rPr>
                              <w:t xml:space="preserve">Use </w:t>
                            </w:r>
                            <w:hyperlink r:id="rId8" w:history="1">
                              <w:r w:rsidR="00010249" w:rsidRPr="00744829">
                                <w:rPr>
                                  <w:rStyle w:val="Hyperlink"/>
                                  <w:rFonts w:ascii="Ubuntu" w:hAnsi="Ubuntu"/>
                                  <w:sz w:val="20"/>
                                  <w:szCs w:val="20"/>
                                </w:rPr>
                                <w:t>Derbyshire Talking - Derbyshire Alert</w:t>
                              </w:r>
                            </w:hyperlink>
                            <w:r w:rsidR="00744829" w:rsidRPr="00744829">
                              <w:t xml:space="preserve"> </w:t>
                            </w:r>
                            <w:r w:rsidR="00744829">
                              <w:rPr>
                                <w:rFonts w:ascii="Ubuntu" w:hAnsi="Ubuntu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CB2F723" w14:textId="3BB9405A" w:rsidR="00010249" w:rsidRPr="00163585" w:rsidRDefault="00744829" w:rsidP="004A129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386"/>
                              <w:rPr>
                                <w:rFonts w:ascii="Ubuntu" w:hAnsi="Ubuntu"/>
                                <w:sz w:val="20"/>
                                <w:szCs w:val="20"/>
                              </w:rPr>
                            </w:pPr>
                            <w:r w:rsidRPr="00744829">
                              <w:rPr>
                                <w:rFonts w:ascii="Ubuntu" w:hAnsi="Ubuntu"/>
                                <w:sz w:val="20"/>
                                <w:szCs w:val="20"/>
                              </w:rPr>
                              <w:t xml:space="preserve">to record issues which affect </w:t>
                            </w:r>
                            <w:r w:rsidRPr="00744829">
                              <w:rPr>
                                <w:rFonts w:ascii="Ubuntu" w:hAnsi="Ubuntu"/>
                                <w:sz w:val="20"/>
                                <w:szCs w:val="20"/>
                              </w:rPr>
                              <w:t>you.</w:t>
                            </w:r>
                            <w:r>
                              <w:rPr>
                                <w:rFonts w:ascii="Ubuntu" w:hAnsi="Ubuntu"/>
                                <w:sz w:val="20"/>
                                <w:szCs w:val="20"/>
                              </w:rPr>
                              <w:t xml:space="preserve"> We then use Derbyshire alert </w:t>
                            </w:r>
                            <w:r w:rsidRPr="00744829">
                              <w:rPr>
                                <w:rFonts w:ascii="Ubuntu" w:hAnsi="Ubuntu"/>
                                <w:sz w:val="20"/>
                                <w:szCs w:val="20"/>
                              </w:rPr>
                              <w:t>system</w:t>
                            </w:r>
                            <w:r>
                              <w:t xml:space="preserve"> to </w:t>
                            </w:r>
                            <w:r w:rsidRPr="00744829">
                              <w:rPr>
                                <w:rFonts w:ascii="Ubuntu" w:hAnsi="Ubuntu"/>
                                <w:sz w:val="20"/>
                                <w:szCs w:val="20"/>
                              </w:rPr>
                              <w:t>let you know what we have done about the issues raised</w:t>
                            </w:r>
                            <w:r>
                              <w:rPr>
                                <w:rFonts w:ascii="Ubuntu" w:hAnsi="Ubuntu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383419F" w14:textId="77777777" w:rsidR="00744829" w:rsidRDefault="00744829" w:rsidP="00010249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386"/>
                              <w:rPr>
                                <w:rFonts w:ascii="Ubuntu" w:hAnsi="Ubuntu" w:cs="Ubuntu"/>
                              </w:rPr>
                            </w:pPr>
                          </w:p>
                          <w:p w14:paraId="70725C94" w14:textId="5B14440B" w:rsidR="00010249" w:rsidRPr="00010249" w:rsidRDefault="00010249" w:rsidP="00010249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386"/>
                              <w:rPr>
                                <w:rFonts w:ascii="Ubuntu" w:hAnsi="Ubuntu" w:cs="Ubuntu"/>
                              </w:rPr>
                            </w:pPr>
                            <w:r w:rsidRPr="00010249">
                              <w:rPr>
                                <w:rFonts w:ascii="Ubuntu" w:hAnsi="Ubuntu" w:cs="Ubuntu"/>
                              </w:rPr>
                              <w:t>To see local crime statistics visit</w:t>
                            </w:r>
                          </w:p>
                          <w:p w14:paraId="6C6CEB40" w14:textId="0935A9AD" w:rsidR="00010249" w:rsidRDefault="00010249" w:rsidP="00010249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386"/>
                              <w:rPr>
                                <w:rFonts w:ascii="Ubuntu" w:hAnsi="Ubuntu" w:cs="Ubuntu"/>
                              </w:rPr>
                            </w:pPr>
                            <w:r w:rsidRPr="00010249">
                              <w:rPr>
                                <w:rFonts w:ascii="Ubuntu" w:hAnsi="Ubuntu" w:cs="Ubuntu"/>
                              </w:rPr>
                              <w:t>https://www.police.uk/pu/your-area/ for local crime stats</w:t>
                            </w:r>
                            <w:r>
                              <w:rPr>
                                <w:rFonts w:ascii="Ubuntu" w:hAnsi="Ubuntu" w:cs="Ubuntu"/>
                              </w:rPr>
                              <w:t xml:space="preserve"> </w:t>
                            </w:r>
                          </w:p>
                          <w:p w14:paraId="4C25CDB5" w14:textId="77777777" w:rsidR="00ED27F1" w:rsidRDefault="00ED27F1" w:rsidP="004A129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386"/>
                              <w:rPr>
                                <w:rFonts w:ascii="Ubuntu" w:hAnsi="Ubuntu" w:cs="Ubuntu"/>
                              </w:rPr>
                            </w:pPr>
                          </w:p>
                          <w:p w14:paraId="615164A8" w14:textId="6ABAFD87" w:rsidR="009C1E6C" w:rsidRDefault="00ED27F1" w:rsidP="009C1E6C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386"/>
                            </w:pPr>
                            <w:r>
                              <w:rPr>
                                <w:rFonts w:ascii="Ubuntu" w:hAnsi="Ubuntu" w:cs="Ubuntu"/>
                              </w:rPr>
                              <w:t xml:space="preserve">You can contact your local team </w:t>
                            </w:r>
                            <w:proofErr w:type="gramStart"/>
                            <w:r>
                              <w:rPr>
                                <w:rFonts w:ascii="Ubuntu" w:hAnsi="Ubuntu" w:cs="Ubuntu"/>
                              </w:rPr>
                              <w:t>via</w:t>
                            </w:r>
                            <w:r w:rsidR="009C1E6C">
                              <w:rPr>
                                <w:rFonts w:ascii="Ubuntu" w:hAnsi="Ubuntu" w:cs="Ubuntu"/>
                              </w:rPr>
                              <w:t>:-</w:t>
                            </w:r>
                            <w:proofErr w:type="gramEnd"/>
                          </w:p>
                          <w:p w14:paraId="0A8F5AF3" w14:textId="77777777" w:rsidR="00ED27F1" w:rsidRDefault="009C1E6C" w:rsidP="004A129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386"/>
                              <w:rPr>
                                <w:rFonts w:ascii="Ubuntu" w:hAnsi="Ubuntu" w:cs="Ubuntu"/>
                              </w:rPr>
                            </w:pPr>
                            <w:hyperlink r:id="rId9" w:history="1">
                              <w:r w:rsidRPr="00CC498D">
                                <w:rPr>
                                  <w:rStyle w:val="Hyperlink"/>
                                  <w:rFonts w:ascii="Ubuntu" w:hAnsi="Ubuntu" w:cs="Ubuntu"/>
                                </w:rPr>
                                <w:t>https://www.derbyshire.police.uk/area/your-area/local-policing-team-contact/contact-your-local-policing-team/</w:t>
                              </w:r>
                            </w:hyperlink>
                            <w:r>
                              <w:rPr>
                                <w:rFonts w:ascii="Ubuntu" w:hAnsi="Ubuntu" w:cs="Ubuntu"/>
                              </w:rPr>
                              <w:t xml:space="preserve"> </w:t>
                            </w:r>
                          </w:p>
                          <w:p w14:paraId="38A0CE8E" w14:textId="77777777" w:rsidR="004A1291" w:rsidRDefault="004A1291" w:rsidP="004A129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386"/>
                              <w:rPr>
                                <w:rFonts w:ascii="Ubuntu" w:hAnsi="Ubuntu" w:cs="Ubuntu"/>
                              </w:rPr>
                            </w:pPr>
                          </w:p>
                          <w:p w14:paraId="0C20F2DC" w14:textId="535D464E" w:rsidR="004A1291" w:rsidRPr="004A1291" w:rsidRDefault="004A1291" w:rsidP="004A129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386"/>
                              <w:rPr>
                                <w:rFonts w:ascii="Ubuntu" w:hAnsi="Ubuntu" w:cs="Ubuntu"/>
                              </w:rPr>
                            </w:pPr>
                            <w:r>
                              <w:rPr>
                                <w:rFonts w:ascii="Ubuntu" w:hAnsi="Ubuntu" w:cs="Ubuntu"/>
                              </w:rPr>
                              <w:t xml:space="preserve">Follow your team on social media </w:t>
                            </w:r>
                            <w:r w:rsidR="00163585">
                              <w:rPr>
                                <w:rFonts w:ascii="Ubuntu" w:hAnsi="Ubuntu" w:cs="Ubuntu"/>
                              </w:rPr>
                              <w:t>at: -</w:t>
                            </w:r>
                          </w:p>
                          <w:p w14:paraId="78659921" w14:textId="54B3EB37" w:rsidR="00010249" w:rsidRDefault="00744829" w:rsidP="004A129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386"/>
                              <w:rPr>
                                <w:rFonts w:ascii="Ubuntu" w:hAnsi="Ubuntu" w:cs="Ubuntu"/>
                              </w:rPr>
                            </w:pPr>
                            <w:proofErr w:type="spellStart"/>
                            <w:r w:rsidRPr="00744829">
                              <w:rPr>
                                <w:rFonts w:ascii="Ubuntu" w:hAnsi="Ubuntu" w:cs="Ubuntu"/>
                              </w:rPr>
                              <w:t>SwadlincoteSNT</w:t>
                            </w:r>
                            <w:proofErr w:type="spellEnd"/>
                            <w:r>
                              <w:rPr>
                                <w:rFonts w:ascii="Ubuntu" w:hAnsi="Ubuntu" w:cs="Ubuntu"/>
                              </w:rPr>
                              <w:t xml:space="preserve"> on Face book</w:t>
                            </w:r>
                          </w:p>
                          <w:p w14:paraId="1297D82E" w14:textId="394114D6" w:rsidR="004A1291" w:rsidRPr="004A1291" w:rsidRDefault="004A1291" w:rsidP="004A129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386"/>
                              <w:rPr>
                                <w:rFonts w:ascii="Ubuntu" w:hAnsi="Ubuntu" w:cs="Ubuntu"/>
                              </w:rPr>
                            </w:pPr>
                            <w:r w:rsidRPr="004A1291">
                              <w:rPr>
                                <w:rFonts w:ascii="Ubuntu" w:hAnsi="Ubuntu" w:cs="Ubuntu"/>
                              </w:rPr>
                              <w:t>@DerbySthPolice on</w:t>
                            </w:r>
                            <w:r w:rsidR="00744829">
                              <w:rPr>
                                <w:rFonts w:ascii="Ubuntu" w:hAnsi="Ubuntu" w:cs="Ubuntu"/>
                              </w:rPr>
                              <w:t xml:space="preserve"> X</w:t>
                            </w:r>
                            <w:r w:rsidRPr="004A1291">
                              <w:rPr>
                                <w:rFonts w:ascii="Ubuntu" w:hAnsi="Ubuntu" w:cs="Ubuntu"/>
                              </w:rPr>
                              <w:t xml:space="preserve"> </w:t>
                            </w:r>
                            <w:r w:rsidR="00744829">
                              <w:rPr>
                                <w:rFonts w:ascii="Ubuntu" w:hAnsi="Ubuntu" w:cs="Ubuntu"/>
                              </w:rPr>
                              <w:t>(</w:t>
                            </w:r>
                            <w:r w:rsidRPr="004A1291">
                              <w:rPr>
                                <w:rFonts w:ascii="Ubuntu" w:hAnsi="Ubuntu" w:cs="Ubuntu"/>
                              </w:rPr>
                              <w:t>twitter</w:t>
                            </w:r>
                            <w:r w:rsidR="00744829">
                              <w:rPr>
                                <w:rFonts w:ascii="Ubuntu" w:hAnsi="Ubuntu" w:cs="Ubuntu"/>
                              </w:rPr>
                              <w:t>)</w:t>
                            </w:r>
                          </w:p>
                          <w:p w14:paraId="664D1F9F" w14:textId="77777777" w:rsidR="004A1291" w:rsidRDefault="004A1291" w:rsidP="004A129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386"/>
                              <w:rPr>
                                <w:rFonts w:ascii="Ubuntu" w:hAnsi="Ubuntu" w:cs="Ubuntu"/>
                              </w:rPr>
                            </w:pPr>
                          </w:p>
                          <w:p w14:paraId="37C2F878" w14:textId="77777777" w:rsidR="004A1291" w:rsidRPr="004A1291" w:rsidRDefault="004A1291" w:rsidP="004A129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386"/>
                              <w:rPr>
                                <w:rFonts w:ascii="Ubuntu" w:hAnsi="Ubuntu" w:cs="Ubunt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8851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66.3pt;margin-top:179.75pt;width:217.5pt;height:420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" filled="f" stroked="f" strokeweight=".5pt">
                <v:textbox>
                  <w:txbxContent>
                    <w:p w14:paraId="622890C2" w14:textId="0A77461E" w:rsidR="004A1291" w:rsidRDefault="004A1291" w:rsidP="004A1291">
                      <w:pPr>
                        <w:autoSpaceDE w:val="0"/>
                        <w:autoSpaceDN w:val="0"/>
                        <w:adjustRightInd w:val="0"/>
                        <w:spacing w:after="120"/>
                        <w:ind w:right="-386"/>
                        <w:rPr>
                          <w:rFonts w:ascii="Arial" w:hAnsi="Arial" w:cs="Arial"/>
                          <w:b/>
                          <w:bCs/>
                          <w:color w:val="243F58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43F58"/>
                          <w:sz w:val="28"/>
                          <w:szCs w:val="28"/>
                        </w:rPr>
                        <w:t xml:space="preserve">               </w:t>
                      </w:r>
                      <w:r w:rsidR="00546F5A">
                        <w:rPr>
                          <w:rFonts w:ascii="Arial" w:hAnsi="Arial" w:cs="Arial"/>
                          <w:b/>
                          <w:bCs/>
                          <w:color w:val="243F58"/>
                          <w:sz w:val="28"/>
                          <w:szCs w:val="28"/>
                        </w:rPr>
                        <w:t>SNT</w:t>
                      </w:r>
                      <w:r w:rsidR="004249A7" w:rsidRPr="000818B7">
                        <w:rPr>
                          <w:rFonts w:ascii="Arial" w:hAnsi="Arial" w:cs="Arial"/>
                          <w:b/>
                          <w:bCs/>
                          <w:color w:val="243F58"/>
                          <w:sz w:val="28"/>
                          <w:szCs w:val="28"/>
                        </w:rPr>
                        <w:t xml:space="preserve"> news</w:t>
                      </w:r>
                    </w:p>
                    <w:p w14:paraId="245426DE" w14:textId="77777777" w:rsidR="00744829" w:rsidRDefault="004A1291" w:rsidP="004A1291">
                      <w:pPr>
                        <w:autoSpaceDE w:val="0"/>
                        <w:autoSpaceDN w:val="0"/>
                        <w:adjustRightInd w:val="0"/>
                        <w:spacing w:after="120"/>
                        <w:ind w:right="-386"/>
                        <w:rPr>
                          <w:rFonts w:ascii="Ubuntu" w:hAnsi="Ubuntu" w:cs="Ubuntu"/>
                        </w:rPr>
                      </w:pPr>
                      <w:r w:rsidRPr="004A1291">
                        <w:rPr>
                          <w:rFonts w:ascii="Ubuntu" w:hAnsi="Ubuntu" w:cs="Ubuntu"/>
                        </w:rPr>
                        <w:t xml:space="preserve">Sign up to receive </w:t>
                      </w:r>
                      <w:r w:rsidR="00744829">
                        <w:rPr>
                          <w:rFonts w:ascii="Ubuntu" w:hAnsi="Ubuntu" w:cs="Ubuntu"/>
                        </w:rPr>
                        <w:t xml:space="preserve">email </w:t>
                      </w:r>
                      <w:r w:rsidRPr="004A1291">
                        <w:rPr>
                          <w:rFonts w:ascii="Ubuntu" w:hAnsi="Ubuntu" w:cs="Ubuntu"/>
                        </w:rPr>
                        <w:t>messages from your team</w:t>
                      </w:r>
                      <w:r>
                        <w:rPr>
                          <w:rFonts w:ascii="Ubuntu" w:hAnsi="Ubuntu" w:cs="Ubuntu"/>
                        </w:rPr>
                        <w:t xml:space="preserve"> </w:t>
                      </w:r>
                      <w:r w:rsidR="00744829">
                        <w:rPr>
                          <w:rFonts w:ascii="Ubuntu" w:hAnsi="Ubuntu" w:cs="Ubuntu"/>
                        </w:rPr>
                        <w:t xml:space="preserve">via </w:t>
                      </w:r>
                      <w:hyperlink r:id="rId10" w:history="1">
                        <w:r w:rsidR="00744829" w:rsidRPr="00323F21">
                          <w:rPr>
                            <w:rStyle w:val="Hyperlink"/>
                            <w:rFonts w:ascii="Ubuntu" w:hAnsi="Ubuntu" w:cs="Ubuntu"/>
                          </w:rPr>
                          <w:t>www.derbyshirealert.co.uk</w:t>
                        </w:r>
                      </w:hyperlink>
                      <w:r>
                        <w:rPr>
                          <w:rFonts w:ascii="Ubuntu" w:hAnsi="Ubuntu" w:cs="Ubuntu"/>
                        </w:rPr>
                        <w:t xml:space="preserve"> </w:t>
                      </w:r>
                    </w:p>
                    <w:p w14:paraId="6AA7E24C" w14:textId="77777777" w:rsidR="00744829" w:rsidRDefault="00744829" w:rsidP="004A1291">
                      <w:pPr>
                        <w:autoSpaceDE w:val="0"/>
                        <w:autoSpaceDN w:val="0"/>
                        <w:adjustRightInd w:val="0"/>
                        <w:spacing w:after="120"/>
                        <w:ind w:right="-386"/>
                        <w:rPr>
                          <w:rFonts w:ascii="Ubuntu" w:hAnsi="Ubuntu" w:cs="Ubuntu"/>
                        </w:rPr>
                      </w:pPr>
                    </w:p>
                    <w:p w14:paraId="548695FA" w14:textId="2E277B7D" w:rsidR="00744829" w:rsidRDefault="00163585" w:rsidP="00744829">
                      <w:pPr>
                        <w:autoSpaceDE w:val="0"/>
                        <w:autoSpaceDN w:val="0"/>
                        <w:adjustRightInd w:val="0"/>
                        <w:spacing w:after="120"/>
                        <w:ind w:right="-386"/>
                        <w:rPr>
                          <w:rFonts w:ascii="Ubuntu" w:hAnsi="Ubuntu"/>
                          <w:sz w:val="20"/>
                          <w:szCs w:val="20"/>
                        </w:rPr>
                      </w:pPr>
                      <w:r>
                        <w:rPr>
                          <w:rFonts w:ascii="Ubuntu" w:hAnsi="Ubuntu"/>
                          <w:sz w:val="20"/>
                          <w:szCs w:val="20"/>
                        </w:rPr>
                        <w:t xml:space="preserve">Use </w:t>
                      </w:r>
                      <w:hyperlink r:id="rId11" w:history="1">
                        <w:r w:rsidR="00010249" w:rsidRPr="00744829">
                          <w:rPr>
                            <w:rStyle w:val="Hyperlink"/>
                            <w:rFonts w:ascii="Ubuntu" w:hAnsi="Ubuntu"/>
                            <w:sz w:val="20"/>
                            <w:szCs w:val="20"/>
                          </w:rPr>
                          <w:t>Derbyshire Talking - Derbyshire Alert</w:t>
                        </w:r>
                      </w:hyperlink>
                      <w:r w:rsidR="00744829" w:rsidRPr="00744829">
                        <w:t xml:space="preserve"> </w:t>
                      </w:r>
                      <w:r w:rsidR="00744829">
                        <w:rPr>
                          <w:rFonts w:ascii="Ubuntu" w:hAnsi="Ubuntu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CB2F723" w14:textId="3BB9405A" w:rsidR="00010249" w:rsidRPr="00163585" w:rsidRDefault="00744829" w:rsidP="004A1291">
                      <w:pPr>
                        <w:autoSpaceDE w:val="0"/>
                        <w:autoSpaceDN w:val="0"/>
                        <w:adjustRightInd w:val="0"/>
                        <w:spacing w:after="120"/>
                        <w:ind w:right="-386"/>
                        <w:rPr>
                          <w:rFonts w:ascii="Ubuntu" w:hAnsi="Ubuntu"/>
                          <w:sz w:val="20"/>
                          <w:szCs w:val="20"/>
                        </w:rPr>
                      </w:pPr>
                      <w:r w:rsidRPr="00744829">
                        <w:rPr>
                          <w:rFonts w:ascii="Ubuntu" w:hAnsi="Ubuntu"/>
                          <w:sz w:val="20"/>
                          <w:szCs w:val="20"/>
                        </w:rPr>
                        <w:t xml:space="preserve">to record issues which affect </w:t>
                      </w:r>
                      <w:r w:rsidRPr="00744829">
                        <w:rPr>
                          <w:rFonts w:ascii="Ubuntu" w:hAnsi="Ubuntu"/>
                          <w:sz w:val="20"/>
                          <w:szCs w:val="20"/>
                        </w:rPr>
                        <w:t>you.</w:t>
                      </w:r>
                      <w:r>
                        <w:rPr>
                          <w:rFonts w:ascii="Ubuntu" w:hAnsi="Ubuntu"/>
                          <w:sz w:val="20"/>
                          <w:szCs w:val="20"/>
                        </w:rPr>
                        <w:t xml:space="preserve"> We then use Derbyshire alert </w:t>
                      </w:r>
                      <w:r w:rsidRPr="00744829">
                        <w:rPr>
                          <w:rFonts w:ascii="Ubuntu" w:hAnsi="Ubuntu"/>
                          <w:sz w:val="20"/>
                          <w:szCs w:val="20"/>
                        </w:rPr>
                        <w:t>system</w:t>
                      </w:r>
                      <w:r>
                        <w:t xml:space="preserve"> to </w:t>
                      </w:r>
                      <w:r w:rsidRPr="00744829">
                        <w:rPr>
                          <w:rFonts w:ascii="Ubuntu" w:hAnsi="Ubuntu"/>
                          <w:sz w:val="20"/>
                          <w:szCs w:val="20"/>
                        </w:rPr>
                        <w:t>let you know what we have done about the issues raised</w:t>
                      </w:r>
                      <w:r>
                        <w:rPr>
                          <w:rFonts w:ascii="Ubuntu" w:hAnsi="Ubuntu"/>
                          <w:sz w:val="20"/>
                          <w:szCs w:val="20"/>
                        </w:rPr>
                        <w:t>.</w:t>
                      </w:r>
                    </w:p>
                    <w:p w14:paraId="3383419F" w14:textId="77777777" w:rsidR="00744829" w:rsidRDefault="00744829" w:rsidP="00010249">
                      <w:pPr>
                        <w:autoSpaceDE w:val="0"/>
                        <w:autoSpaceDN w:val="0"/>
                        <w:adjustRightInd w:val="0"/>
                        <w:spacing w:after="120"/>
                        <w:ind w:right="-386"/>
                        <w:rPr>
                          <w:rFonts w:ascii="Ubuntu" w:hAnsi="Ubuntu" w:cs="Ubuntu"/>
                        </w:rPr>
                      </w:pPr>
                    </w:p>
                    <w:p w14:paraId="70725C94" w14:textId="5B14440B" w:rsidR="00010249" w:rsidRPr="00010249" w:rsidRDefault="00010249" w:rsidP="00010249">
                      <w:pPr>
                        <w:autoSpaceDE w:val="0"/>
                        <w:autoSpaceDN w:val="0"/>
                        <w:adjustRightInd w:val="0"/>
                        <w:spacing w:after="120"/>
                        <w:ind w:right="-386"/>
                        <w:rPr>
                          <w:rFonts w:ascii="Ubuntu" w:hAnsi="Ubuntu" w:cs="Ubuntu"/>
                        </w:rPr>
                      </w:pPr>
                      <w:r w:rsidRPr="00010249">
                        <w:rPr>
                          <w:rFonts w:ascii="Ubuntu" w:hAnsi="Ubuntu" w:cs="Ubuntu"/>
                        </w:rPr>
                        <w:t>To see local crime statistics visit</w:t>
                      </w:r>
                    </w:p>
                    <w:p w14:paraId="6C6CEB40" w14:textId="0935A9AD" w:rsidR="00010249" w:rsidRDefault="00010249" w:rsidP="00010249">
                      <w:pPr>
                        <w:autoSpaceDE w:val="0"/>
                        <w:autoSpaceDN w:val="0"/>
                        <w:adjustRightInd w:val="0"/>
                        <w:spacing w:after="120"/>
                        <w:ind w:right="-386"/>
                        <w:rPr>
                          <w:rFonts w:ascii="Ubuntu" w:hAnsi="Ubuntu" w:cs="Ubuntu"/>
                        </w:rPr>
                      </w:pPr>
                      <w:r w:rsidRPr="00010249">
                        <w:rPr>
                          <w:rFonts w:ascii="Ubuntu" w:hAnsi="Ubuntu" w:cs="Ubuntu"/>
                        </w:rPr>
                        <w:t>https://www.police.uk/pu/your-area/ for local crime stats</w:t>
                      </w:r>
                      <w:r>
                        <w:rPr>
                          <w:rFonts w:ascii="Ubuntu" w:hAnsi="Ubuntu" w:cs="Ubuntu"/>
                        </w:rPr>
                        <w:t xml:space="preserve"> </w:t>
                      </w:r>
                    </w:p>
                    <w:p w14:paraId="4C25CDB5" w14:textId="77777777" w:rsidR="00ED27F1" w:rsidRDefault="00ED27F1" w:rsidP="004A1291">
                      <w:pPr>
                        <w:autoSpaceDE w:val="0"/>
                        <w:autoSpaceDN w:val="0"/>
                        <w:adjustRightInd w:val="0"/>
                        <w:spacing w:after="120"/>
                        <w:ind w:right="-386"/>
                        <w:rPr>
                          <w:rFonts w:ascii="Ubuntu" w:hAnsi="Ubuntu" w:cs="Ubuntu"/>
                        </w:rPr>
                      </w:pPr>
                    </w:p>
                    <w:p w14:paraId="615164A8" w14:textId="6ABAFD87" w:rsidR="009C1E6C" w:rsidRDefault="00ED27F1" w:rsidP="009C1E6C">
                      <w:pPr>
                        <w:autoSpaceDE w:val="0"/>
                        <w:autoSpaceDN w:val="0"/>
                        <w:adjustRightInd w:val="0"/>
                        <w:spacing w:after="120"/>
                        <w:ind w:right="-386"/>
                      </w:pPr>
                      <w:r>
                        <w:rPr>
                          <w:rFonts w:ascii="Ubuntu" w:hAnsi="Ubuntu" w:cs="Ubuntu"/>
                        </w:rPr>
                        <w:t xml:space="preserve">You can contact your local team </w:t>
                      </w:r>
                      <w:proofErr w:type="gramStart"/>
                      <w:r>
                        <w:rPr>
                          <w:rFonts w:ascii="Ubuntu" w:hAnsi="Ubuntu" w:cs="Ubuntu"/>
                        </w:rPr>
                        <w:t>via</w:t>
                      </w:r>
                      <w:r w:rsidR="009C1E6C">
                        <w:rPr>
                          <w:rFonts w:ascii="Ubuntu" w:hAnsi="Ubuntu" w:cs="Ubuntu"/>
                        </w:rPr>
                        <w:t>:-</w:t>
                      </w:r>
                      <w:proofErr w:type="gramEnd"/>
                    </w:p>
                    <w:p w14:paraId="0A8F5AF3" w14:textId="77777777" w:rsidR="00ED27F1" w:rsidRDefault="009C1E6C" w:rsidP="004A1291">
                      <w:pPr>
                        <w:autoSpaceDE w:val="0"/>
                        <w:autoSpaceDN w:val="0"/>
                        <w:adjustRightInd w:val="0"/>
                        <w:spacing w:after="120"/>
                        <w:ind w:right="-386"/>
                        <w:rPr>
                          <w:rFonts w:ascii="Ubuntu" w:hAnsi="Ubuntu" w:cs="Ubuntu"/>
                        </w:rPr>
                      </w:pPr>
                      <w:hyperlink r:id="rId12" w:history="1">
                        <w:r w:rsidRPr="00CC498D">
                          <w:rPr>
                            <w:rStyle w:val="Hyperlink"/>
                            <w:rFonts w:ascii="Ubuntu" w:hAnsi="Ubuntu" w:cs="Ubuntu"/>
                          </w:rPr>
                          <w:t>https://www.derbyshire.police.uk/area/your-area/local-policing-team-contact/contact-your-local-policing-team/</w:t>
                        </w:r>
                      </w:hyperlink>
                      <w:r>
                        <w:rPr>
                          <w:rFonts w:ascii="Ubuntu" w:hAnsi="Ubuntu" w:cs="Ubuntu"/>
                        </w:rPr>
                        <w:t xml:space="preserve"> </w:t>
                      </w:r>
                    </w:p>
                    <w:p w14:paraId="38A0CE8E" w14:textId="77777777" w:rsidR="004A1291" w:rsidRDefault="004A1291" w:rsidP="004A1291">
                      <w:pPr>
                        <w:autoSpaceDE w:val="0"/>
                        <w:autoSpaceDN w:val="0"/>
                        <w:adjustRightInd w:val="0"/>
                        <w:spacing w:after="120"/>
                        <w:ind w:right="-386"/>
                        <w:rPr>
                          <w:rFonts w:ascii="Ubuntu" w:hAnsi="Ubuntu" w:cs="Ubuntu"/>
                        </w:rPr>
                      </w:pPr>
                    </w:p>
                    <w:p w14:paraId="0C20F2DC" w14:textId="535D464E" w:rsidR="004A1291" w:rsidRPr="004A1291" w:rsidRDefault="004A1291" w:rsidP="004A1291">
                      <w:pPr>
                        <w:autoSpaceDE w:val="0"/>
                        <w:autoSpaceDN w:val="0"/>
                        <w:adjustRightInd w:val="0"/>
                        <w:spacing w:after="120"/>
                        <w:ind w:right="-386"/>
                        <w:rPr>
                          <w:rFonts w:ascii="Ubuntu" w:hAnsi="Ubuntu" w:cs="Ubuntu"/>
                        </w:rPr>
                      </w:pPr>
                      <w:r>
                        <w:rPr>
                          <w:rFonts w:ascii="Ubuntu" w:hAnsi="Ubuntu" w:cs="Ubuntu"/>
                        </w:rPr>
                        <w:t xml:space="preserve">Follow your team on social media </w:t>
                      </w:r>
                      <w:r w:rsidR="00163585">
                        <w:rPr>
                          <w:rFonts w:ascii="Ubuntu" w:hAnsi="Ubuntu" w:cs="Ubuntu"/>
                        </w:rPr>
                        <w:t>at: -</w:t>
                      </w:r>
                    </w:p>
                    <w:p w14:paraId="78659921" w14:textId="54B3EB37" w:rsidR="00010249" w:rsidRDefault="00744829" w:rsidP="004A1291">
                      <w:pPr>
                        <w:autoSpaceDE w:val="0"/>
                        <w:autoSpaceDN w:val="0"/>
                        <w:adjustRightInd w:val="0"/>
                        <w:spacing w:after="120"/>
                        <w:ind w:right="-386"/>
                        <w:rPr>
                          <w:rFonts w:ascii="Ubuntu" w:hAnsi="Ubuntu" w:cs="Ubuntu"/>
                        </w:rPr>
                      </w:pPr>
                      <w:proofErr w:type="spellStart"/>
                      <w:r w:rsidRPr="00744829">
                        <w:rPr>
                          <w:rFonts w:ascii="Ubuntu" w:hAnsi="Ubuntu" w:cs="Ubuntu"/>
                        </w:rPr>
                        <w:t>SwadlincoteSNT</w:t>
                      </w:r>
                      <w:proofErr w:type="spellEnd"/>
                      <w:r>
                        <w:rPr>
                          <w:rFonts w:ascii="Ubuntu" w:hAnsi="Ubuntu" w:cs="Ubuntu"/>
                        </w:rPr>
                        <w:t xml:space="preserve"> on Face book</w:t>
                      </w:r>
                    </w:p>
                    <w:p w14:paraId="1297D82E" w14:textId="394114D6" w:rsidR="004A1291" w:rsidRPr="004A1291" w:rsidRDefault="004A1291" w:rsidP="004A1291">
                      <w:pPr>
                        <w:autoSpaceDE w:val="0"/>
                        <w:autoSpaceDN w:val="0"/>
                        <w:adjustRightInd w:val="0"/>
                        <w:spacing w:after="120"/>
                        <w:ind w:right="-386"/>
                        <w:rPr>
                          <w:rFonts w:ascii="Ubuntu" w:hAnsi="Ubuntu" w:cs="Ubuntu"/>
                        </w:rPr>
                      </w:pPr>
                      <w:r w:rsidRPr="004A1291">
                        <w:rPr>
                          <w:rFonts w:ascii="Ubuntu" w:hAnsi="Ubuntu" w:cs="Ubuntu"/>
                        </w:rPr>
                        <w:t>@DerbySthPolice on</w:t>
                      </w:r>
                      <w:r w:rsidR="00744829">
                        <w:rPr>
                          <w:rFonts w:ascii="Ubuntu" w:hAnsi="Ubuntu" w:cs="Ubuntu"/>
                        </w:rPr>
                        <w:t xml:space="preserve"> X</w:t>
                      </w:r>
                      <w:r w:rsidRPr="004A1291">
                        <w:rPr>
                          <w:rFonts w:ascii="Ubuntu" w:hAnsi="Ubuntu" w:cs="Ubuntu"/>
                        </w:rPr>
                        <w:t xml:space="preserve"> </w:t>
                      </w:r>
                      <w:r w:rsidR="00744829">
                        <w:rPr>
                          <w:rFonts w:ascii="Ubuntu" w:hAnsi="Ubuntu" w:cs="Ubuntu"/>
                        </w:rPr>
                        <w:t>(</w:t>
                      </w:r>
                      <w:r w:rsidRPr="004A1291">
                        <w:rPr>
                          <w:rFonts w:ascii="Ubuntu" w:hAnsi="Ubuntu" w:cs="Ubuntu"/>
                        </w:rPr>
                        <w:t>twitter</w:t>
                      </w:r>
                      <w:r w:rsidR="00744829">
                        <w:rPr>
                          <w:rFonts w:ascii="Ubuntu" w:hAnsi="Ubuntu" w:cs="Ubuntu"/>
                        </w:rPr>
                        <w:t>)</w:t>
                      </w:r>
                    </w:p>
                    <w:p w14:paraId="664D1F9F" w14:textId="77777777" w:rsidR="004A1291" w:rsidRDefault="004A1291" w:rsidP="004A1291">
                      <w:pPr>
                        <w:autoSpaceDE w:val="0"/>
                        <w:autoSpaceDN w:val="0"/>
                        <w:adjustRightInd w:val="0"/>
                        <w:spacing w:after="120"/>
                        <w:ind w:right="-386"/>
                        <w:rPr>
                          <w:rFonts w:ascii="Ubuntu" w:hAnsi="Ubuntu" w:cs="Ubuntu"/>
                        </w:rPr>
                      </w:pPr>
                    </w:p>
                    <w:p w14:paraId="37C2F878" w14:textId="77777777" w:rsidR="004A1291" w:rsidRPr="004A1291" w:rsidRDefault="004A1291" w:rsidP="004A1291">
                      <w:pPr>
                        <w:autoSpaceDE w:val="0"/>
                        <w:autoSpaceDN w:val="0"/>
                        <w:adjustRightInd w:val="0"/>
                        <w:spacing w:after="120"/>
                        <w:ind w:right="-386"/>
                        <w:rPr>
                          <w:rFonts w:ascii="Ubuntu" w:hAnsi="Ubuntu" w:cs="Ubunt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1E5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48CBFA" wp14:editId="14C62012">
                <wp:simplePos x="0" y="0"/>
                <wp:positionH relativeFrom="column">
                  <wp:posOffset>-50800</wp:posOffset>
                </wp:positionH>
                <wp:positionV relativeFrom="paragraph">
                  <wp:posOffset>1863726</wp:posOffset>
                </wp:positionV>
                <wp:extent cx="3933825" cy="57721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577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C964F" w14:textId="36088D9B" w:rsidR="003B41D4" w:rsidRPr="00744829" w:rsidRDefault="004D0528" w:rsidP="00A31E5C">
                            <w:pPr>
                              <w:spacing w:line="320" w:lineRule="exact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829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The </w:t>
                            </w:r>
                            <w:r w:rsidR="003B41D4" w:rsidRPr="00744829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new Neighbourhood Priorit</w:t>
                            </w:r>
                            <w:r w:rsidRPr="00744829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  <w:r w:rsidR="003B41D4" w:rsidRPr="00744829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37D43" w:rsidRPr="00744829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for this qua</w:t>
                            </w:r>
                            <w:r w:rsidRPr="00744829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 w:rsidR="00037D43" w:rsidRPr="00744829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  <w:r w:rsidRPr="00744829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er</w:t>
                            </w:r>
                            <w:r w:rsidR="00037D43" w:rsidRPr="00744829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ha</w:t>
                            </w:r>
                            <w:r w:rsidRPr="00744829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="00037D43" w:rsidRPr="00744829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been set</w:t>
                            </w:r>
                            <w:r w:rsidRPr="00744829">
                              <w:t xml:space="preserve"> </w:t>
                            </w:r>
                            <w:r w:rsidRPr="00744829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based on- local concerns raised, incidents &amp; crimes reported and Derbyshire Talking survey results</w:t>
                            </w:r>
                            <w:r w:rsidR="00037D43" w:rsidRPr="00744829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 Your SNT and Partners will be working together</w:t>
                            </w:r>
                            <w:r w:rsidRPr="00744829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37D43" w:rsidRPr="00744829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to find lasting solutions to issues identified. Outcomes will be fed back via social media, Derbyshire alert and the next </w:t>
                            </w:r>
                            <w:r w:rsidRPr="00744829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round of </w:t>
                            </w:r>
                            <w:r w:rsidR="00037D43" w:rsidRPr="00744829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neighbourhood forum meetings.</w:t>
                            </w:r>
                          </w:p>
                          <w:p w14:paraId="012D3CD1" w14:textId="3F82D8AB" w:rsidR="00546F5A" w:rsidRPr="00744829" w:rsidRDefault="00546F5A" w:rsidP="00A31E5C">
                            <w:pPr>
                              <w:spacing w:line="320" w:lineRule="exact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6C9E3F" w14:textId="77777777" w:rsidR="00546F5A" w:rsidRPr="00010249" w:rsidRDefault="00546F5A" w:rsidP="00010249">
                            <w:pPr>
                              <w:spacing w:line="320" w:lineRule="exact"/>
                              <w:rPr>
                                <w:sz w:val="22"/>
                                <w:szCs w:val="22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0249">
                              <w:rPr>
                                <w:sz w:val="22"/>
                                <w:szCs w:val="22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Targeting</w:t>
                            </w:r>
                            <w:r w:rsidRPr="00010249">
                              <w:rPr>
                                <w:sz w:val="22"/>
                                <w:szCs w:val="22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drug related crime and asb</w:t>
                            </w:r>
                            <w:r w:rsidRPr="00010249">
                              <w:rPr>
                                <w:sz w:val="22"/>
                                <w:szCs w:val="22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.  </w:t>
                            </w:r>
                          </w:p>
                          <w:p w14:paraId="2827FF3B" w14:textId="50FFFAC8" w:rsidR="00010249" w:rsidRPr="00744829" w:rsidRDefault="00546F5A" w:rsidP="00546F5A">
                            <w:pPr>
                              <w:spacing w:line="320" w:lineRule="exact"/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We </w:t>
                            </w:r>
                            <w:r w:rsidR="00010249"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will: -</w:t>
                            </w:r>
                            <w:r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025FBBFF" w14:textId="60185AFD" w:rsidR="00010249" w:rsidRPr="00744829" w:rsidRDefault="00546F5A" w:rsidP="0001024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20" w:lineRule="exact"/>
                              <w:rPr>
                                <w:sz w:val="22"/>
                                <w:szCs w:val="22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Conduct regular patrols and engagements </w:t>
                            </w:r>
                            <w:r w:rsidR="00010249"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within identified</w:t>
                            </w:r>
                            <w:r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hotspot areas to deter ASB/Crime and gather community intelligence/feedback.</w:t>
                            </w:r>
                            <w:r w:rsidR="00010249"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ECB9762" w14:textId="77777777" w:rsidR="00010249" w:rsidRPr="00744829" w:rsidRDefault="00010249" w:rsidP="00546F5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20" w:lineRule="exact"/>
                              <w:rPr>
                                <w:sz w:val="22"/>
                                <w:szCs w:val="22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Educate/Highlight consequences of </w:t>
                            </w:r>
                            <w:r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drug related crime and asb</w:t>
                            </w:r>
                            <w:r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to youths via school talks and via direct engagement.</w:t>
                            </w:r>
                          </w:p>
                          <w:p w14:paraId="59B23D5C" w14:textId="77777777" w:rsidR="00010249" w:rsidRPr="00744829" w:rsidRDefault="00546F5A" w:rsidP="00546F5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20" w:lineRule="exact"/>
                              <w:rPr>
                                <w:sz w:val="22"/>
                                <w:szCs w:val="22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Conduct </w:t>
                            </w:r>
                            <w:proofErr w:type="gramStart"/>
                            <w:r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stop</w:t>
                            </w:r>
                            <w:proofErr w:type="gramEnd"/>
                            <w:r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searches on those suspected/identified as being involved in drug use or drug dealing</w:t>
                            </w:r>
                            <w:r w:rsidR="00010249"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46C7792E" w14:textId="77777777" w:rsidR="00010249" w:rsidRPr="00744829" w:rsidRDefault="00546F5A" w:rsidP="00546F5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20" w:lineRule="exact"/>
                              <w:rPr>
                                <w:sz w:val="22"/>
                                <w:szCs w:val="22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Work with Partners to</w:t>
                            </w:r>
                            <w:r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10249"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proactively target / educate / enforce those</w:t>
                            </w:r>
                            <w:r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found committing </w:t>
                            </w:r>
                            <w:r w:rsidR="00010249"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drug related crime and asb</w:t>
                            </w:r>
                            <w:r w:rsidR="00010249"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10D33F7D" w14:textId="7BB6C243" w:rsidR="00010249" w:rsidRPr="00744829" w:rsidRDefault="00546F5A" w:rsidP="00546F5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20" w:lineRule="exact"/>
                              <w:rPr>
                                <w:sz w:val="22"/>
                                <w:szCs w:val="22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Pro-actively target</w:t>
                            </w:r>
                            <w:r w:rsidR="00010249"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drug related criminality.</w:t>
                            </w:r>
                          </w:p>
                          <w:p w14:paraId="5F631F0E" w14:textId="77777777" w:rsidR="00010249" w:rsidRPr="00744829" w:rsidRDefault="00546F5A" w:rsidP="00546F5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20" w:lineRule="exact"/>
                              <w:rPr>
                                <w:sz w:val="22"/>
                                <w:szCs w:val="22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="00010249"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ddress</w:t>
                            </w:r>
                            <w:r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any vulnerabilit</w:t>
                            </w:r>
                            <w:r w:rsidR="00010249"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ies</w:t>
                            </w:r>
                            <w:r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identified</w:t>
                            </w:r>
                            <w:r w:rsidR="00010249"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from exploitation or </w:t>
                            </w:r>
                            <w:proofErr w:type="spellStart"/>
                            <w:r w:rsidR="00010249"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Cuckoo’ing</w:t>
                            </w:r>
                            <w:proofErr w:type="spellEnd"/>
                            <w:r w:rsidR="00010249"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19BF018D" w14:textId="3C5F07C3" w:rsidR="00546F5A" w:rsidRPr="00744829" w:rsidRDefault="00546F5A" w:rsidP="00546F5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20" w:lineRule="exact"/>
                              <w:rPr>
                                <w:sz w:val="22"/>
                                <w:szCs w:val="22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829"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Feedback actions taken to partners and the community via Derbyshire alert, newsletters and social media.</w:t>
                            </w:r>
                          </w:p>
                          <w:p w14:paraId="7A233CBF" w14:textId="77777777" w:rsidR="00ED27F1" w:rsidRPr="00744829" w:rsidRDefault="00ED27F1" w:rsidP="00ED27F1">
                            <w:pPr>
                              <w:spacing w:line="320" w:lineRule="exact"/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2AFB0A9" w14:textId="77777777" w:rsidR="004A1291" w:rsidRDefault="004A1291" w:rsidP="004A1291">
                            <w:pPr>
                              <w:spacing w:line="320" w:lineRule="exact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19185D" w14:textId="77777777" w:rsidR="00037D43" w:rsidRDefault="00037D43" w:rsidP="00A31E5C">
                            <w:pPr>
                              <w:spacing w:line="320" w:lineRule="exact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2C880E0" w14:textId="77777777" w:rsidR="00A31E5C" w:rsidRPr="00A31E5C" w:rsidRDefault="00A31E5C" w:rsidP="00A31E5C">
                            <w:pPr>
                              <w:spacing w:line="320" w:lineRule="exact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104EA17" w14:textId="77777777" w:rsidR="00A31E5C" w:rsidRDefault="00A31E5C" w:rsidP="00A31E5C">
                            <w:pPr>
                              <w:spacing w:line="320" w:lineRule="exact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4955097" w14:textId="77777777" w:rsidR="00A31E5C" w:rsidRPr="004249A7" w:rsidRDefault="00A31E5C" w:rsidP="00A31E5C">
                            <w:pPr>
                              <w:spacing w:line="320" w:lineRule="exact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8CBFA" id="Text Box 3" o:spid="_x0000_s1027" type="#_x0000_t202" style="position:absolute;margin-left:-4pt;margin-top:146.75pt;width:309.75pt;height:45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" fillcolor="white [3201]" stroked="f" strokeweight=".5pt">
                <v:textbox>
                  <w:txbxContent>
                    <w:p w14:paraId="494C964F" w14:textId="36088D9B" w:rsidR="003B41D4" w:rsidRPr="00744829" w:rsidRDefault="004D0528" w:rsidP="00A31E5C">
                      <w:pPr>
                        <w:spacing w:line="320" w:lineRule="exact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4829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The </w:t>
                      </w:r>
                      <w:r w:rsidR="003B41D4" w:rsidRPr="00744829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new Neighbourhood Priorit</w:t>
                      </w:r>
                      <w:r w:rsidRPr="00744829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  <w:r w:rsidR="003B41D4" w:rsidRPr="00744829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37D43" w:rsidRPr="00744829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for this qua</w:t>
                      </w:r>
                      <w:r w:rsidRPr="00744829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 w:rsidR="00037D43" w:rsidRPr="00744829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</w:t>
                      </w:r>
                      <w:r w:rsidRPr="00744829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er</w:t>
                      </w:r>
                      <w:r w:rsidR="00037D43" w:rsidRPr="00744829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ha</w:t>
                      </w:r>
                      <w:r w:rsidRPr="00744829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="00037D43" w:rsidRPr="00744829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been set</w:t>
                      </w:r>
                      <w:r w:rsidRPr="00744829">
                        <w:t xml:space="preserve"> </w:t>
                      </w:r>
                      <w:r w:rsidRPr="00744829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based on- local concerns raised, incidents &amp; crimes reported and Derbyshire Talking survey results</w:t>
                      </w:r>
                      <w:r w:rsidR="00037D43" w:rsidRPr="00744829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 Your SNT and Partners will be working together</w:t>
                      </w:r>
                      <w:r w:rsidRPr="00744829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37D43" w:rsidRPr="00744829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to find lasting solutions to issues identified. Outcomes will be fed back via social media, Derbyshire alert and the next </w:t>
                      </w:r>
                      <w:r w:rsidRPr="00744829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round of </w:t>
                      </w:r>
                      <w:r w:rsidR="00037D43" w:rsidRPr="00744829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neighbourhood forum meetings.</w:t>
                      </w:r>
                    </w:p>
                    <w:p w14:paraId="012D3CD1" w14:textId="3F82D8AB" w:rsidR="00546F5A" w:rsidRPr="00744829" w:rsidRDefault="00546F5A" w:rsidP="00A31E5C">
                      <w:pPr>
                        <w:spacing w:line="320" w:lineRule="exact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46C9E3F" w14:textId="77777777" w:rsidR="00546F5A" w:rsidRPr="00010249" w:rsidRDefault="00546F5A" w:rsidP="00010249">
                      <w:pPr>
                        <w:spacing w:line="320" w:lineRule="exact"/>
                        <w:rPr>
                          <w:sz w:val="22"/>
                          <w:szCs w:val="22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10249">
                        <w:rPr>
                          <w:sz w:val="22"/>
                          <w:szCs w:val="22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Targeting</w:t>
                      </w:r>
                      <w:r w:rsidRPr="00010249">
                        <w:rPr>
                          <w:sz w:val="22"/>
                          <w:szCs w:val="22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drug related crime and asb</w:t>
                      </w:r>
                      <w:r w:rsidRPr="00010249">
                        <w:rPr>
                          <w:sz w:val="22"/>
                          <w:szCs w:val="22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.  </w:t>
                      </w:r>
                    </w:p>
                    <w:p w14:paraId="2827FF3B" w14:textId="50FFFAC8" w:rsidR="00010249" w:rsidRPr="00744829" w:rsidRDefault="00546F5A" w:rsidP="00546F5A">
                      <w:pPr>
                        <w:spacing w:line="320" w:lineRule="exact"/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We </w:t>
                      </w:r>
                      <w:r w:rsidR="00010249"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will: -</w:t>
                      </w:r>
                      <w:r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025FBBFF" w14:textId="60185AFD" w:rsidR="00010249" w:rsidRPr="00744829" w:rsidRDefault="00546F5A" w:rsidP="0001024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20" w:lineRule="exact"/>
                        <w:rPr>
                          <w:sz w:val="22"/>
                          <w:szCs w:val="22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Conduct regular patrols and engagements </w:t>
                      </w:r>
                      <w:r w:rsidR="00010249"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within identified</w:t>
                      </w:r>
                      <w:r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hotspot areas to deter ASB/Crime and gather community intelligence/feedback.</w:t>
                      </w:r>
                      <w:r w:rsidR="00010249"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ECB9762" w14:textId="77777777" w:rsidR="00010249" w:rsidRPr="00744829" w:rsidRDefault="00010249" w:rsidP="00546F5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20" w:lineRule="exact"/>
                        <w:rPr>
                          <w:sz w:val="22"/>
                          <w:szCs w:val="22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Educate/Highlight consequences of </w:t>
                      </w:r>
                      <w:r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drug related crime and asb</w:t>
                      </w:r>
                      <w:r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to youths via school talks and via direct engagement.</w:t>
                      </w:r>
                    </w:p>
                    <w:p w14:paraId="59B23D5C" w14:textId="77777777" w:rsidR="00010249" w:rsidRPr="00744829" w:rsidRDefault="00546F5A" w:rsidP="00546F5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20" w:lineRule="exact"/>
                        <w:rPr>
                          <w:sz w:val="22"/>
                          <w:szCs w:val="22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Conduct </w:t>
                      </w:r>
                      <w:proofErr w:type="gramStart"/>
                      <w:r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stop</w:t>
                      </w:r>
                      <w:proofErr w:type="gramEnd"/>
                      <w:r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searches on those suspected/identified as being involved in drug use or drug dealing</w:t>
                      </w:r>
                      <w:r w:rsidR="00010249"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46C7792E" w14:textId="77777777" w:rsidR="00010249" w:rsidRPr="00744829" w:rsidRDefault="00546F5A" w:rsidP="00546F5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20" w:lineRule="exact"/>
                        <w:rPr>
                          <w:sz w:val="22"/>
                          <w:szCs w:val="22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Work with Partners to</w:t>
                      </w:r>
                      <w:r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10249"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proactively target / educate / enforce those</w:t>
                      </w:r>
                      <w:r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found committing </w:t>
                      </w:r>
                      <w:r w:rsidR="00010249"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drug related crime and asb</w:t>
                      </w:r>
                      <w:r w:rsidR="00010249"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10D33F7D" w14:textId="7BB6C243" w:rsidR="00010249" w:rsidRPr="00744829" w:rsidRDefault="00546F5A" w:rsidP="00546F5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20" w:lineRule="exact"/>
                        <w:rPr>
                          <w:sz w:val="22"/>
                          <w:szCs w:val="22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Pro-actively target</w:t>
                      </w:r>
                      <w:r w:rsidR="00010249"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drug related criminality.</w:t>
                      </w:r>
                    </w:p>
                    <w:p w14:paraId="5F631F0E" w14:textId="77777777" w:rsidR="00010249" w:rsidRPr="00744829" w:rsidRDefault="00546F5A" w:rsidP="00546F5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20" w:lineRule="exact"/>
                        <w:rPr>
                          <w:sz w:val="22"/>
                          <w:szCs w:val="22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="00010249"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ddress</w:t>
                      </w:r>
                      <w:r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any vulnerabilit</w:t>
                      </w:r>
                      <w:r w:rsidR="00010249"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ies</w:t>
                      </w:r>
                      <w:r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identified</w:t>
                      </w:r>
                      <w:r w:rsidR="00010249"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from exploitation or </w:t>
                      </w:r>
                      <w:proofErr w:type="spellStart"/>
                      <w:r w:rsidR="00010249"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Cuckoo’ing</w:t>
                      </w:r>
                      <w:proofErr w:type="spellEnd"/>
                      <w:r w:rsidR="00010249"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19BF018D" w14:textId="3C5F07C3" w:rsidR="00546F5A" w:rsidRPr="00744829" w:rsidRDefault="00546F5A" w:rsidP="00546F5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20" w:lineRule="exact"/>
                        <w:rPr>
                          <w:sz w:val="22"/>
                          <w:szCs w:val="22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4829"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Feedback actions taken to partners and the community via Derbyshire alert, newsletters and social media.</w:t>
                      </w:r>
                    </w:p>
                    <w:p w14:paraId="7A233CBF" w14:textId="77777777" w:rsidR="00ED27F1" w:rsidRPr="00744829" w:rsidRDefault="00ED27F1" w:rsidP="00ED27F1">
                      <w:pPr>
                        <w:spacing w:line="320" w:lineRule="exact"/>
                        <w:rPr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2AFB0A9" w14:textId="77777777" w:rsidR="004A1291" w:rsidRDefault="004A1291" w:rsidP="004A1291">
                      <w:pPr>
                        <w:spacing w:line="320" w:lineRule="exact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919185D" w14:textId="77777777" w:rsidR="00037D43" w:rsidRDefault="00037D43" w:rsidP="00A31E5C">
                      <w:pPr>
                        <w:spacing w:line="320" w:lineRule="exact"/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2C880E0" w14:textId="77777777" w:rsidR="00A31E5C" w:rsidRPr="00A31E5C" w:rsidRDefault="00A31E5C" w:rsidP="00A31E5C">
                      <w:pPr>
                        <w:spacing w:line="320" w:lineRule="exact"/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104EA17" w14:textId="77777777" w:rsidR="00A31E5C" w:rsidRDefault="00A31E5C" w:rsidP="00A31E5C">
                      <w:pPr>
                        <w:spacing w:line="320" w:lineRule="exact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4955097" w14:textId="77777777" w:rsidR="00A31E5C" w:rsidRPr="004249A7" w:rsidRDefault="00A31E5C" w:rsidP="00A31E5C">
                      <w:pPr>
                        <w:spacing w:line="320" w:lineRule="exact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18B7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FC91BBF" wp14:editId="313A339F">
                <wp:simplePos x="0" y="0"/>
                <wp:positionH relativeFrom="column">
                  <wp:posOffset>3997325</wp:posOffset>
                </wp:positionH>
                <wp:positionV relativeFrom="paragraph">
                  <wp:posOffset>2320925</wp:posOffset>
                </wp:positionV>
                <wp:extent cx="2667000" cy="5305425"/>
                <wp:effectExtent l="0" t="0" r="0" b="31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5305425"/>
                        </a:xfrm>
                        <a:prstGeom prst="rect">
                          <a:avLst/>
                        </a:prstGeom>
                        <a:solidFill>
                          <a:srgbClr val="E9EC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F1944F" id="Rectangle 9" o:spid="_x0000_s1026" style="position:absolute;margin-left:314.75pt;margin-top:182.75pt;width:210pt;height:417.75pt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" fillcolor="#e9ec80" stroked="f" strokeweight="1pt"/>
            </w:pict>
          </mc:Fallback>
        </mc:AlternateContent>
      </w:r>
      <w:r w:rsidR="000818B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DB2E4F" wp14:editId="138C547C">
                <wp:simplePos x="0" y="0"/>
                <wp:positionH relativeFrom="column">
                  <wp:posOffset>-51435</wp:posOffset>
                </wp:positionH>
                <wp:positionV relativeFrom="paragraph">
                  <wp:posOffset>854075</wp:posOffset>
                </wp:positionV>
                <wp:extent cx="4257675" cy="3143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518C9" w14:textId="77777777" w:rsidR="000818B7" w:rsidRPr="00037D43" w:rsidRDefault="003B41D4" w:rsidP="000818B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7D43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32"/>
                                <w:szCs w:val="32"/>
                                <w:lang w:eastAsia="en-GB"/>
                              </w:rPr>
                              <w:t>South Derbyshire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B2E4F" id="Text Box 8" o:spid="_x0000_s1028" type="#_x0000_t202" style="position:absolute;margin-left:-4.05pt;margin-top:67.25pt;width:335.2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" filled="f" stroked="f" strokeweight=".5pt">
                <v:textbox>
                  <w:txbxContent>
                    <w:p w14:paraId="33E518C9" w14:textId="77777777" w:rsidR="000818B7" w:rsidRPr="00037D43" w:rsidRDefault="003B41D4" w:rsidP="000818B7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37D43">
                        <w:rPr>
                          <w:rFonts w:ascii="Arial" w:eastAsiaTheme="minorEastAsia" w:hAnsi="Arial" w:cs="Arial"/>
                          <w:color w:val="FFFFFF" w:themeColor="background1"/>
                          <w:sz w:val="32"/>
                          <w:szCs w:val="32"/>
                          <w:lang w:eastAsia="en-GB"/>
                        </w:rPr>
                        <w:t>South Derbyshire</w:t>
                      </w:r>
                    </w:p>
                  </w:txbxContent>
                </v:textbox>
              </v:shape>
            </w:pict>
          </mc:Fallback>
        </mc:AlternateContent>
      </w:r>
      <w:r w:rsidR="000818B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91CCFA" wp14:editId="39714194">
                <wp:simplePos x="0" y="0"/>
                <wp:positionH relativeFrom="column">
                  <wp:posOffset>-50800</wp:posOffset>
                </wp:positionH>
                <wp:positionV relativeFrom="paragraph">
                  <wp:posOffset>1330325</wp:posOffset>
                </wp:positionV>
                <wp:extent cx="6400800" cy="4857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97031C" w14:textId="77777777" w:rsidR="004249A7" w:rsidRPr="004249A7" w:rsidRDefault="00AE695B" w:rsidP="004249A7">
                            <w:pPr>
                              <w:rPr>
                                <w:rFonts w:ascii="Arial" w:hAnsi="Arial" w:cs="Arial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43F58"/>
                                <w:sz w:val="60"/>
                                <w:szCs w:val="60"/>
                              </w:rPr>
                              <w:t>Your</w:t>
                            </w:r>
                            <w:r w:rsidR="003B41D4">
                              <w:rPr>
                                <w:rFonts w:ascii="Arial" w:hAnsi="Arial" w:cs="Arial"/>
                                <w:b/>
                                <w:bCs/>
                                <w:color w:val="243F58"/>
                                <w:sz w:val="60"/>
                                <w:szCs w:val="60"/>
                              </w:rPr>
                              <w:t xml:space="preserve"> SNT update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1CCFA" id="Text Box 5" o:spid="_x0000_s1029" type="#_x0000_t202" style="position:absolute;margin-left:-4pt;margin-top:104.75pt;width:7in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" fillcolor="white [3201]" stroked="f" strokeweight=".5pt">
                <v:textbox>
                  <w:txbxContent>
                    <w:p w14:paraId="2097031C" w14:textId="77777777" w:rsidR="004249A7" w:rsidRPr="004249A7" w:rsidRDefault="00AE695B" w:rsidP="004249A7">
                      <w:pPr>
                        <w:rPr>
                          <w:rFonts w:ascii="Arial" w:hAnsi="Arial" w:cs="Arial"/>
                          <w:sz w:val="60"/>
                          <w:szCs w:val="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43F58"/>
                          <w:sz w:val="60"/>
                          <w:szCs w:val="60"/>
                        </w:rPr>
                        <w:t>Your</w:t>
                      </w:r>
                      <w:r w:rsidR="003B41D4">
                        <w:rPr>
                          <w:rFonts w:ascii="Arial" w:hAnsi="Arial" w:cs="Arial"/>
                          <w:b/>
                          <w:bCs/>
                          <w:color w:val="243F58"/>
                          <w:sz w:val="60"/>
                          <w:szCs w:val="60"/>
                        </w:rPr>
                        <w:t xml:space="preserve"> SNT update</w:t>
                      </w:r>
                    </w:p>
                  </w:txbxContent>
                </v:textbox>
              </v:shape>
            </w:pict>
          </mc:Fallback>
        </mc:AlternateContent>
      </w:r>
      <w:r w:rsidR="004249A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ED8B6E" wp14:editId="5C0ACB6F">
                <wp:simplePos x="0" y="0"/>
                <wp:positionH relativeFrom="column">
                  <wp:posOffset>5845175</wp:posOffset>
                </wp:positionH>
                <wp:positionV relativeFrom="paragraph">
                  <wp:posOffset>873125</wp:posOffset>
                </wp:positionV>
                <wp:extent cx="1200150" cy="3143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6DEAE" w14:textId="77777777" w:rsidR="004249A7" w:rsidRPr="004249A7" w:rsidRDefault="004D0528" w:rsidP="004249A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sz w:val="20"/>
                                <w:szCs w:val="20"/>
                                <w:lang w:eastAsia="en-GB"/>
                              </w:rPr>
                              <w:t>February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D8B6E" id="Text Box 7" o:spid="_x0000_s1030" type="#_x0000_t202" style="position:absolute;margin-left:460.25pt;margin-top:68.75pt;width:94.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" filled="f" stroked="f" strokeweight=".5pt">
                <v:textbox>
                  <w:txbxContent>
                    <w:p w14:paraId="45C6DEAE" w14:textId="77777777" w:rsidR="004249A7" w:rsidRPr="004249A7" w:rsidRDefault="004D0528" w:rsidP="004249A7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FFFFFF" w:themeColor="background1"/>
                          <w:sz w:val="20"/>
                          <w:szCs w:val="20"/>
                          <w:lang w:eastAsia="en-GB"/>
                        </w:rPr>
                        <w:t>February 2024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6B6C" w:rsidSect="005F6B6C">
      <w:headerReference w:type="default" r:id="rId13"/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0D7A2" w14:textId="77777777" w:rsidR="00820310" w:rsidRDefault="00820310" w:rsidP="005F6B6C">
      <w:r>
        <w:separator/>
      </w:r>
    </w:p>
  </w:endnote>
  <w:endnote w:type="continuationSeparator" w:id="0">
    <w:p w14:paraId="2FE4499E" w14:textId="77777777" w:rsidR="00820310" w:rsidRDefault="00820310" w:rsidP="005F6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B3E50" w14:textId="77777777" w:rsidR="00820310" w:rsidRDefault="00820310" w:rsidP="005F6B6C">
      <w:r>
        <w:separator/>
      </w:r>
    </w:p>
  </w:footnote>
  <w:footnote w:type="continuationSeparator" w:id="0">
    <w:p w14:paraId="7D576241" w14:textId="77777777" w:rsidR="00820310" w:rsidRDefault="00820310" w:rsidP="005F6B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FCC15" w14:textId="77777777" w:rsidR="005F6B6C" w:rsidRDefault="005F6B6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04DB40" wp14:editId="2C5C0B41">
          <wp:simplePos x="0" y="0"/>
          <wp:positionH relativeFrom="column">
            <wp:posOffset>-422275</wp:posOffset>
          </wp:positionH>
          <wp:positionV relativeFrom="paragraph">
            <wp:posOffset>-440690</wp:posOffset>
          </wp:positionV>
          <wp:extent cx="7547614" cy="10668000"/>
          <wp:effectExtent l="0" t="0" r="0" b="0"/>
          <wp:wrapNone/>
          <wp:docPr id="1" name="Picture 1" descr="Graphical user interface, text, application, Wo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, application, Wo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074" cy="10682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8539F7" w14:textId="77777777" w:rsidR="005F6B6C" w:rsidRDefault="005F6B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0D4F32"/>
    <w:multiLevelType w:val="hybridMultilevel"/>
    <w:tmpl w:val="EAA8C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A2644"/>
    <w:multiLevelType w:val="hybridMultilevel"/>
    <w:tmpl w:val="841A5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26ECC"/>
    <w:multiLevelType w:val="hybridMultilevel"/>
    <w:tmpl w:val="9634C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B77B74"/>
    <w:multiLevelType w:val="hybridMultilevel"/>
    <w:tmpl w:val="A6127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BA52C5"/>
    <w:multiLevelType w:val="hybridMultilevel"/>
    <w:tmpl w:val="41002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16EC4"/>
    <w:multiLevelType w:val="hybridMultilevel"/>
    <w:tmpl w:val="477E3B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5808191">
    <w:abstractNumId w:val="0"/>
  </w:num>
  <w:num w:numId="2" w16cid:durableId="307903487">
    <w:abstractNumId w:val="3"/>
  </w:num>
  <w:num w:numId="3" w16cid:durableId="1382098947">
    <w:abstractNumId w:val="1"/>
  </w:num>
  <w:num w:numId="4" w16cid:durableId="1452094457">
    <w:abstractNumId w:val="2"/>
  </w:num>
  <w:num w:numId="5" w16cid:durableId="1050112730">
    <w:abstractNumId w:val="5"/>
  </w:num>
  <w:num w:numId="6" w16cid:durableId="351037658">
    <w:abstractNumId w:val="4"/>
  </w:num>
  <w:num w:numId="7" w16cid:durableId="658793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10"/>
    <w:rsid w:val="00010249"/>
    <w:rsid w:val="00037D43"/>
    <w:rsid w:val="00057C99"/>
    <w:rsid w:val="000818B7"/>
    <w:rsid w:val="00163585"/>
    <w:rsid w:val="0019130B"/>
    <w:rsid w:val="003B41D4"/>
    <w:rsid w:val="004249A7"/>
    <w:rsid w:val="004A1291"/>
    <w:rsid w:val="004D0528"/>
    <w:rsid w:val="00546F5A"/>
    <w:rsid w:val="005F6B6C"/>
    <w:rsid w:val="00744829"/>
    <w:rsid w:val="00820310"/>
    <w:rsid w:val="009C1E6C"/>
    <w:rsid w:val="00A31E5C"/>
    <w:rsid w:val="00AD04A2"/>
    <w:rsid w:val="00AE695B"/>
    <w:rsid w:val="00B22E89"/>
    <w:rsid w:val="00D2435B"/>
    <w:rsid w:val="00ED27F1"/>
    <w:rsid w:val="00F72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5AC1DB"/>
  <w15:chartTrackingRefBased/>
  <w15:docId w15:val="{73F77B60-A424-4839-900D-38F1DC0EF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8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6B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B6C"/>
  </w:style>
  <w:style w:type="paragraph" w:styleId="Footer">
    <w:name w:val="footer"/>
    <w:basedOn w:val="Normal"/>
    <w:link w:val="FooterChar"/>
    <w:uiPriority w:val="99"/>
    <w:unhideWhenUsed/>
    <w:rsid w:val="005F6B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6B6C"/>
  </w:style>
  <w:style w:type="paragraph" w:styleId="ListParagraph">
    <w:name w:val="List Paragraph"/>
    <w:basedOn w:val="Normal"/>
    <w:uiPriority w:val="34"/>
    <w:qFormat/>
    <w:rsid w:val="00037D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A12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129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27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rbyshirealert.co.uk/Content/Pages/Derbyshire-Talking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derbyshirealert.co.uk" TargetMode="External"/><Relationship Id="rId12" Type="http://schemas.openxmlformats.org/officeDocument/2006/relationships/hyperlink" Target="https://www.derbyshire.police.uk/area/your-area/local-policing-team-contact/contact-your-local-policing-tea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erbyshirealert.co.uk/Content/Pages/Derbyshire-Talkin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derbyshirealert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erbyshire.police.uk/area/your-area/local-policing-team-contact/contact-your-local-policing-team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469\OneDrive%20-%20Derbyshire%20Constabulary\Microsoft%20Teams%20Chat%20Files\Area%201%20SNT%20Newsletter%20Template%20feb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Area 1 SNT Newsletter Template feb </Template>
  <TotalTime>33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4469</dc:creator>
  <cp:keywords/>
  <dc:description/>
  <cp:lastModifiedBy>4469</cp:lastModifiedBy>
  <cp:revision>1</cp:revision>
  <dcterms:created xsi:type="dcterms:W3CDTF">2024-02-23T11:48:00Z</dcterms:created>
  <dcterms:modified xsi:type="dcterms:W3CDTF">2024-02-23T12:21:00Z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73e9faa-a556-4117-b0fa-d55c05913a89_Enabled">
    <vt:lpwstr>true</vt:lpwstr>
  </property>
  <property fmtid="{D5CDD505-2E9C-101B-9397-08002B2CF9AE}" pid="3" name="MSIP_Label_073e9faa-a556-4117-b0fa-d55c05913a89_SetDate">
    <vt:lpwstr>2022-11-10T13:18:48Z</vt:lpwstr>
  </property>
  <property fmtid="{D5CDD505-2E9C-101B-9397-08002B2CF9AE}" pid="4" name="MSIP_Label_073e9faa-a556-4117-b0fa-d55c05913a89_Method">
    <vt:lpwstr>Standard</vt:lpwstr>
  </property>
  <property fmtid="{D5CDD505-2E9C-101B-9397-08002B2CF9AE}" pid="5" name="MSIP_Label_073e9faa-a556-4117-b0fa-d55c05913a89_Name">
    <vt:lpwstr>OFFICIAL</vt:lpwstr>
  </property>
  <property fmtid="{D5CDD505-2E9C-101B-9397-08002B2CF9AE}" pid="6" name="MSIP_Label_073e9faa-a556-4117-b0fa-d55c05913a89_SiteId">
    <vt:lpwstr>ae0a022d-630d-4396-b8fb-58db3061b91b</vt:lpwstr>
  </property>
  <property fmtid="{D5CDD505-2E9C-101B-9397-08002B2CF9AE}" pid="7" name="MSIP_Label_073e9faa-a556-4117-b0fa-d55c05913a89_ActionId">
    <vt:lpwstr>0c43fd18-9cb7-4122-bbbc-491fe13950ef</vt:lpwstr>
  </property>
  <property fmtid="{D5CDD505-2E9C-101B-9397-08002B2CF9AE}" pid="8" name="MSIP_Label_073e9faa-a556-4117-b0fa-d55c05913a89_ContentBits">
    <vt:lpwstr>0</vt:lpwstr>
  </property>
</Properties>
</file>